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1C1" w:rsidRDefault="003B51C1">
      <w:pPr>
        <w:ind w:right="259"/>
        <w:jc w:val="both"/>
        <w:rPr>
          <w:b/>
          <w:sz w:val="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1"/>
        <w:gridCol w:w="1253"/>
        <w:gridCol w:w="397"/>
        <w:gridCol w:w="567"/>
        <w:gridCol w:w="788"/>
        <w:gridCol w:w="1537"/>
        <w:gridCol w:w="1015"/>
        <w:gridCol w:w="346"/>
        <w:gridCol w:w="221"/>
        <w:gridCol w:w="346"/>
        <w:gridCol w:w="680"/>
        <w:gridCol w:w="1809"/>
        <w:gridCol w:w="6"/>
      </w:tblGrid>
      <w:tr w:rsidR="003B51C1">
        <w:trPr>
          <w:gridAfter w:val="1"/>
          <w:wAfter w:w="5" w:type="dxa"/>
          <w:cantSplit/>
          <w:trHeight w:hRule="exact" w:val="300"/>
        </w:trPr>
        <w:tc>
          <w:tcPr>
            <w:tcW w:w="1066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0" w:color="auto" w:fill="auto"/>
          </w:tcPr>
          <w:p w:rsidR="003B51C1" w:rsidRDefault="003B51C1">
            <w:pPr>
              <w:spacing w:before="60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DATOS PERSONALES Y ACADÉMICOS</w:t>
            </w:r>
          </w:p>
        </w:tc>
      </w:tr>
      <w:tr w:rsidR="003B51C1">
        <w:trPr>
          <w:gridAfter w:val="1"/>
          <w:wAfter w:w="5" w:type="dxa"/>
          <w:cantSplit/>
          <w:trHeight w:hRule="exact" w:val="540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D.N.I.</w:t>
            </w:r>
          </w:p>
          <w:p w:rsidR="003B51C1" w:rsidRDefault="003B51C1" w:rsidP="00A64E1C">
            <w:pPr>
              <w:ind w:left="85"/>
              <w:jc w:val="center"/>
              <w:rPr>
                <w:sz w:val="18"/>
              </w:rPr>
            </w:pPr>
          </w:p>
        </w:tc>
        <w:tc>
          <w:tcPr>
            <w:tcW w:w="3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  <w:vertAlign w:val="superscript"/>
              </w:rPr>
              <w:t>er</w:t>
            </w:r>
            <w:r>
              <w:rPr>
                <w:sz w:val="18"/>
              </w:rPr>
              <w:t xml:space="preserve"> APELLIDO</w:t>
            </w:r>
          </w:p>
          <w:p w:rsidR="003B51C1" w:rsidRDefault="003B51C1">
            <w:pPr>
              <w:ind w:left="85"/>
              <w:jc w:val="center"/>
              <w:rPr>
                <w:sz w:val="18"/>
              </w:rPr>
            </w:pP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2º APELLIDO</w:t>
            </w:r>
          </w:p>
          <w:p w:rsidR="003B51C1" w:rsidRDefault="003B51C1">
            <w:pPr>
              <w:ind w:left="85"/>
              <w:jc w:val="center"/>
              <w:rPr>
                <w:sz w:val="18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NOMBRE</w:t>
            </w:r>
          </w:p>
          <w:p w:rsidR="003B51C1" w:rsidRDefault="003B51C1">
            <w:pPr>
              <w:ind w:left="85"/>
              <w:jc w:val="center"/>
              <w:rPr>
                <w:sz w:val="18"/>
              </w:rPr>
            </w:pPr>
          </w:p>
        </w:tc>
      </w:tr>
      <w:tr w:rsidR="003B51C1">
        <w:trPr>
          <w:cantSplit/>
          <w:trHeight w:hRule="exact" w:val="540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rPr>
                <w:sz w:val="18"/>
              </w:rPr>
            </w:pPr>
            <w:r>
              <w:rPr>
                <w:sz w:val="18"/>
              </w:rPr>
              <w:t>DOMICILIO (calle o plaza)</w:t>
            </w:r>
          </w:p>
          <w:p w:rsidR="003B51C1" w:rsidRDefault="003B51C1" w:rsidP="00A64E1C">
            <w:pPr>
              <w:ind w:left="85"/>
              <w:rPr>
                <w:sz w:val="18"/>
              </w:rPr>
            </w:pPr>
          </w:p>
        </w:tc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Nº</w:t>
            </w:r>
          </w:p>
          <w:p w:rsidR="003B51C1" w:rsidRDefault="003B51C1" w:rsidP="00A64E1C">
            <w:pPr>
              <w:ind w:left="85"/>
              <w:jc w:val="center"/>
              <w:rPr>
                <w:sz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PISO</w:t>
            </w:r>
          </w:p>
          <w:p w:rsidR="003B51C1" w:rsidRDefault="003B51C1" w:rsidP="00A64E1C">
            <w:pPr>
              <w:ind w:left="85"/>
              <w:jc w:val="center"/>
              <w:rPr>
                <w:sz w:val="18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jc w:val="center"/>
              <w:rPr>
                <w:sz w:val="18"/>
              </w:rPr>
            </w:pPr>
            <w:r>
              <w:rPr>
                <w:sz w:val="18"/>
              </w:rPr>
              <w:t>LOCALIDAD</w:t>
            </w:r>
          </w:p>
          <w:p w:rsidR="003B51C1" w:rsidRDefault="003B51C1">
            <w:pPr>
              <w:jc w:val="center"/>
              <w:rPr>
                <w:sz w:val="18"/>
              </w:rPr>
            </w:pPr>
          </w:p>
        </w:tc>
        <w:tc>
          <w:tcPr>
            <w:tcW w:w="1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jc w:val="center"/>
              <w:rPr>
                <w:sz w:val="18"/>
              </w:rPr>
            </w:pPr>
            <w:r>
              <w:rPr>
                <w:sz w:val="18"/>
              </w:rPr>
              <w:t>PROVINCIA</w:t>
            </w:r>
          </w:p>
          <w:p w:rsidR="003B51C1" w:rsidRDefault="003B51C1">
            <w:pPr>
              <w:jc w:val="center"/>
              <w:rPr>
                <w:sz w:val="18"/>
              </w:rPr>
            </w:pP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jc w:val="center"/>
              <w:rPr>
                <w:sz w:val="18"/>
              </w:rPr>
            </w:pPr>
            <w:r>
              <w:rPr>
                <w:sz w:val="18"/>
              </w:rPr>
              <w:t>C.P.</w:t>
            </w:r>
          </w:p>
          <w:p w:rsidR="003B51C1" w:rsidRDefault="003B51C1" w:rsidP="00A64E1C">
            <w:pPr>
              <w:jc w:val="center"/>
              <w:rPr>
                <w:sz w:val="18"/>
              </w:rPr>
            </w:pPr>
          </w:p>
        </w:tc>
        <w:tc>
          <w:tcPr>
            <w:tcW w:w="18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jc w:val="center"/>
              <w:rPr>
                <w:sz w:val="18"/>
              </w:rPr>
            </w:pPr>
            <w:r>
              <w:rPr>
                <w:sz w:val="18"/>
              </w:rPr>
              <w:t>TELÉFONO</w:t>
            </w:r>
          </w:p>
          <w:p w:rsidR="003B51C1" w:rsidRDefault="003B51C1">
            <w:pPr>
              <w:jc w:val="center"/>
              <w:rPr>
                <w:sz w:val="18"/>
              </w:rPr>
            </w:pPr>
          </w:p>
          <w:p w:rsidR="003B51C1" w:rsidRDefault="003B51C1">
            <w:pPr>
              <w:jc w:val="center"/>
              <w:rPr>
                <w:sz w:val="18"/>
              </w:rPr>
            </w:pPr>
          </w:p>
        </w:tc>
      </w:tr>
      <w:tr w:rsidR="003B51C1">
        <w:trPr>
          <w:cantSplit/>
          <w:trHeight w:hRule="exact" w:val="540"/>
        </w:trPr>
        <w:tc>
          <w:tcPr>
            <w:tcW w:w="3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rPr>
                <w:sz w:val="18"/>
              </w:rPr>
            </w:pPr>
            <w:r>
              <w:rPr>
                <w:sz w:val="18"/>
              </w:rPr>
              <w:t>PROGRAMA DE DOCTORADO CURSADO</w:t>
            </w:r>
          </w:p>
          <w:p w:rsidR="003B51C1" w:rsidRDefault="003B51C1" w:rsidP="00DB4F6F">
            <w:pPr>
              <w:ind w:left="85"/>
              <w:rPr>
                <w:sz w:val="18"/>
              </w:rPr>
            </w:pPr>
          </w:p>
        </w:tc>
        <w:tc>
          <w:tcPr>
            <w:tcW w:w="36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rPr>
                <w:sz w:val="18"/>
              </w:rPr>
            </w:pPr>
            <w:r>
              <w:rPr>
                <w:sz w:val="18"/>
              </w:rPr>
              <w:t>DEPARTAMENTO</w:t>
            </w:r>
          </w:p>
          <w:p w:rsidR="003B51C1" w:rsidRDefault="003B51C1">
            <w:pPr>
              <w:ind w:left="85"/>
              <w:rPr>
                <w:sz w:val="18"/>
              </w:rPr>
            </w:pPr>
          </w:p>
        </w:tc>
        <w:tc>
          <w:tcPr>
            <w:tcW w:w="30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ind w:left="85"/>
              <w:rPr>
                <w:sz w:val="18"/>
              </w:rPr>
            </w:pPr>
            <w:r>
              <w:rPr>
                <w:sz w:val="18"/>
              </w:rPr>
              <w:t>TUTOR</w:t>
            </w:r>
          </w:p>
          <w:p w:rsidR="003B51C1" w:rsidRDefault="003B51C1">
            <w:pPr>
              <w:ind w:left="85"/>
              <w:rPr>
                <w:sz w:val="18"/>
              </w:rPr>
            </w:pPr>
          </w:p>
        </w:tc>
      </w:tr>
      <w:tr w:rsidR="003B51C1">
        <w:trPr>
          <w:gridAfter w:val="1"/>
          <w:wAfter w:w="5" w:type="dxa"/>
          <w:cantSplit/>
          <w:trHeight w:hRule="exact" w:val="60"/>
        </w:trPr>
        <w:tc>
          <w:tcPr>
            <w:tcW w:w="7258" w:type="dxa"/>
            <w:gridSpan w:val="7"/>
            <w:tcBorders>
              <w:right w:val="single" w:sz="6" w:space="0" w:color="auto"/>
            </w:tcBorders>
          </w:tcPr>
          <w:p w:rsidR="003B51C1" w:rsidRDefault="003B51C1">
            <w:pPr>
              <w:rPr>
                <w:b/>
                <w:sz w:val="4"/>
              </w:rPr>
            </w:pPr>
          </w:p>
        </w:tc>
        <w:tc>
          <w:tcPr>
            <w:tcW w:w="3402" w:type="dxa"/>
            <w:gridSpan w:val="5"/>
          </w:tcPr>
          <w:p w:rsidR="003B51C1" w:rsidRDefault="003B51C1">
            <w:pPr>
              <w:rPr>
                <w:b/>
                <w:sz w:val="4"/>
              </w:rPr>
            </w:pPr>
          </w:p>
        </w:tc>
      </w:tr>
      <w:tr w:rsidR="003B51C1">
        <w:trPr>
          <w:gridAfter w:val="1"/>
          <w:wAfter w:w="5" w:type="dxa"/>
          <w:cantSplit/>
          <w:trHeight w:hRule="exact" w:val="300"/>
        </w:trPr>
        <w:tc>
          <w:tcPr>
            <w:tcW w:w="725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20" w:color="auto" w:fill="auto"/>
          </w:tcPr>
          <w:p w:rsidR="003B51C1" w:rsidRDefault="003B51C1">
            <w:pPr>
              <w:spacing w:before="40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>SOLICITUD DE PROYECTO DE TESIS DOCTORAL</w:t>
            </w:r>
          </w:p>
        </w:tc>
        <w:tc>
          <w:tcPr>
            <w:tcW w:w="340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B51C1" w:rsidRDefault="003B51C1">
            <w:pPr>
              <w:rPr>
                <w:b/>
                <w:sz w:val="18"/>
              </w:rPr>
            </w:pPr>
          </w:p>
        </w:tc>
      </w:tr>
      <w:tr w:rsidR="003B51C1">
        <w:trPr>
          <w:gridAfter w:val="1"/>
          <w:wAfter w:w="6" w:type="dxa"/>
          <w:cantSplit/>
          <w:trHeight w:val="850"/>
        </w:trPr>
        <w:tc>
          <w:tcPr>
            <w:tcW w:w="1065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 w:rsidP="007A743A">
            <w:pPr>
              <w:tabs>
                <w:tab w:val="left" w:leader="dot" w:pos="10420"/>
              </w:tabs>
              <w:spacing w:before="40"/>
              <w:ind w:left="85"/>
              <w:rPr>
                <w:sz w:val="18"/>
              </w:rPr>
            </w:pPr>
            <w:r>
              <w:rPr>
                <w:sz w:val="18"/>
              </w:rPr>
              <w:t xml:space="preserve">TÍTULO DE LA TESIS: </w:t>
            </w:r>
          </w:p>
          <w:p w:rsidR="003B51C1" w:rsidRDefault="003B51C1">
            <w:pPr>
              <w:tabs>
                <w:tab w:val="left" w:pos="1247"/>
                <w:tab w:val="left" w:leader="dot" w:pos="2820"/>
                <w:tab w:val="left" w:leader="dot" w:pos="1046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1247"/>
                <w:tab w:val="left" w:leader="dot" w:pos="282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>DIRECTOR:</w:t>
            </w:r>
            <w:r>
              <w:rPr>
                <w:sz w:val="18"/>
              </w:rPr>
              <w:tab/>
              <w:t xml:space="preserve">D.N.I.                                                               Apellidos y nombre: </w:t>
            </w:r>
          </w:p>
          <w:p w:rsidR="003B51C1" w:rsidRDefault="003B51C1">
            <w:pPr>
              <w:tabs>
                <w:tab w:val="left" w:pos="1247"/>
                <w:tab w:val="left" w:leader="dot" w:pos="58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Universidad u Organismo:                                Centro: </w:t>
            </w:r>
          </w:p>
          <w:p w:rsidR="003B51C1" w:rsidRDefault="003B51C1">
            <w:pPr>
              <w:tabs>
                <w:tab w:val="left" w:pos="1247"/>
                <w:tab w:val="left" w:leader="dot" w:pos="58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Departamento:                                                   Área: </w:t>
            </w:r>
          </w:p>
          <w:p w:rsidR="003B51C1" w:rsidRDefault="003B51C1">
            <w:pPr>
              <w:tabs>
                <w:tab w:val="left" w:pos="1247"/>
                <w:tab w:val="left" w:leader="dot" w:pos="5920"/>
                <w:tab w:val="left" w:leader="dot" w:pos="91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Dirección:                                                          Localidad:                                                        C.P: </w:t>
            </w:r>
          </w:p>
          <w:p w:rsidR="003B51C1" w:rsidRDefault="003B51C1">
            <w:pPr>
              <w:tabs>
                <w:tab w:val="left" w:pos="1247"/>
                <w:tab w:val="left" w:leader="dot" w:pos="450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Teléfono:                                                           Situación administrativa: </w:t>
            </w:r>
          </w:p>
          <w:p w:rsidR="003B51C1" w:rsidRDefault="003B51C1" w:rsidP="00A64E1C">
            <w:pPr>
              <w:tabs>
                <w:tab w:val="left" w:pos="1247"/>
                <w:tab w:val="left" w:leader="dot" w:pos="2820"/>
                <w:tab w:val="left" w:leader="dot" w:pos="10460"/>
              </w:tabs>
              <w:ind w:left="85"/>
              <w:rPr>
                <w:sz w:val="18"/>
              </w:rPr>
            </w:pPr>
          </w:p>
          <w:p w:rsidR="003B51C1" w:rsidRDefault="003B51C1" w:rsidP="00A64E1C">
            <w:pPr>
              <w:tabs>
                <w:tab w:val="left" w:pos="1247"/>
                <w:tab w:val="left" w:leader="dot" w:pos="2820"/>
                <w:tab w:val="left" w:leader="dot" w:pos="10460"/>
              </w:tabs>
              <w:ind w:left="85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 xml:space="preserve">CO-DIRECTOR:  D.N.I.                                                            Apellidos y nombre: </w:t>
            </w:r>
          </w:p>
          <w:p w:rsidR="003B51C1" w:rsidRDefault="003B51C1" w:rsidP="00A0346E">
            <w:pPr>
              <w:tabs>
                <w:tab w:val="left" w:pos="1247"/>
                <w:tab w:val="left" w:leader="dot" w:pos="58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    Universidad u Organismo:                             Centro: </w:t>
            </w:r>
          </w:p>
          <w:p w:rsidR="003B51C1" w:rsidRDefault="003B51C1" w:rsidP="00A0346E">
            <w:pPr>
              <w:tabs>
                <w:tab w:val="left" w:pos="1247"/>
                <w:tab w:val="left" w:leader="dot" w:pos="58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    Departamento:                                                Área: </w:t>
            </w:r>
          </w:p>
          <w:p w:rsidR="003B51C1" w:rsidRDefault="003B51C1" w:rsidP="00A0346E">
            <w:pPr>
              <w:tabs>
                <w:tab w:val="left" w:pos="1247"/>
                <w:tab w:val="left" w:leader="dot" w:pos="5920"/>
                <w:tab w:val="left" w:leader="dot" w:pos="918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    Dirección:                                                       Localidad:                                                        C.P: </w:t>
            </w:r>
          </w:p>
          <w:p w:rsidR="003B51C1" w:rsidRDefault="003B51C1" w:rsidP="00A0346E">
            <w:pPr>
              <w:tabs>
                <w:tab w:val="left" w:pos="1247"/>
                <w:tab w:val="left" w:leader="dot" w:pos="4500"/>
                <w:tab w:val="left" w:leader="dot" w:pos="10460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    Teléfono:                                                        Situación administrativa: </w:t>
            </w:r>
          </w:p>
          <w:p w:rsidR="003B51C1" w:rsidRDefault="003B51C1" w:rsidP="00A64E1C">
            <w:pPr>
              <w:tabs>
                <w:tab w:val="left" w:pos="1247"/>
                <w:tab w:val="left" w:leader="dot" w:pos="4500"/>
                <w:tab w:val="left" w:leader="dot" w:pos="1046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2120"/>
                <w:tab w:val="left" w:pos="2800"/>
                <w:tab w:val="left" w:pos="6521"/>
              </w:tabs>
              <w:spacing w:before="60"/>
              <w:ind w:left="142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Autorizo a la UR para que gestione mis datos de carácter personal en interés de la gestión académica.</w:t>
            </w:r>
          </w:p>
          <w:p w:rsidR="003B51C1" w:rsidRDefault="003B51C1">
            <w:pPr>
              <w:tabs>
                <w:tab w:val="left" w:pos="2120"/>
                <w:tab w:val="left" w:pos="2800"/>
                <w:tab w:val="left" w:pos="6521"/>
              </w:tabs>
              <w:spacing w:before="60"/>
              <w:ind w:left="142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(*) Ver información al dorso.</w:t>
            </w:r>
          </w:p>
          <w:p w:rsidR="003B51C1" w:rsidRDefault="003B51C1">
            <w:pPr>
              <w:tabs>
                <w:tab w:val="left" w:leader="dot" w:pos="1701"/>
                <w:tab w:val="left" w:leader="dot" w:pos="3440"/>
                <w:tab w:val="left" w:leader="dot" w:pos="4360"/>
              </w:tabs>
              <w:spacing w:line="240" w:lineRule="atLeast"/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>En Logroño, a   de                       de 2013</w:t>
            </w:r>
          </w:p>
          <w:p w:rsidR="003B51C1" w:rsidRDefault="003B51C1">
            <w:pPr>
              <w:tabs>
                <w:tab w:val="left" w:leader="dot" w:pos="1701"/>
                <w:tab w:val="left" w:leader="dot" w:pos="3440"/>
                <w:tab w:val="left" w:leader="dot" w:pos="4360"/>
              </w:tabs>
              <w:spacing w:line="240" w:lineRule="atLeast"/>
              <w:ind w:left="85"/>
              <w:jc w:val="center"/>
              <w:rPr>
                <w:sz w:val="18"/>
              </w:rPr>
            </w:pPr>
          </w:p>
          <w:p w:rsidR="003B51C1" w:rsidRDefault="003B51C1">
            <w:pPr>
              <w:tabs>
                <w:tab w:val="left" w:pos="1520"/>
                <w:tab w:val="left" w:pos="6521"/>
              </w:tabs>
              <w:spacing w:line="240" w:lineRule="atLeast"/>
              <w:ind w:left="85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        El interesado, </w:t>
            </w:r>
            <w:r>
              <w:rPr>
                <w:sz w:val="18"/>
              </w:rPr>
              <w:tab/>
              <w:t>Vº Bº Director/es de Tesis,</w:t>
            </w:r>
          </w:p>
          <w:p w:rsidR="003B51C1" w:rsidRDefault="003B51C1">
            <w:pPr>
              <w:tabs>
                <w:tab w:val="left" w:pos="152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152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1520"/>
                <w:tab w:val="left" w:leader="dot" w:pos="3969"/>
                <w:tab w:val="left" w:pos="5103"/>
                <w:tab w:val="left" w:leader="dot" w:pos="7371"/>
                <w:tab w:val="left" w:pos="7655"/>
                <w:tab w:val="left" w:leader="dot" w:pos="9639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 xml:space="preserve">                     Fdo.:                                                                           Fdo.:                                                         Fdo.: </w:t>
            </w:r>
          </w:p>
          <w:p w:rsidR="003B51C1" w:rsidRDefault="003B51C1">
            <w:pPr>
              <w:spacing w:line="240" w:lineRule="exact"/>
              <w:ind w:left="85"/>
              <w:rPr>
                <w:sz w:val="18"/>
              </w:rPr>
            </w:pPr>
            <w:r>
              <w:rPr>
                <w:sz w:val="18"/>
              </w:rPr>
              <w:t>* Es obligatorio adjuntar memoria del Proyecto de Tesis</w:t>
            </w:r>
          </w:p>
        </w:tc>
      </w:tr>
      <w:tr w:rsidR="003B51C1">
        <w:trPr>
          <w:gridAfter w:val="6"/>
          <w:wAfter w:w="3407" w:type="dxa"/>
          <w:cantSplit/>
          <w:trHeight w:hRule="exact" w:val="60"/>
        </w:trPr>
        <w:tc>
          <w:tcPr>
            <w:tcW w:w="7258" w:type="dxa"/>
            <w:gridSpan w:val="7"/>
          </w:tcPr>
          <w:p w:rsidR="003B51C1" w:rsidRDefault="003B51C1">
            <w:pPr>
              <w:rPr>
                <w:b/>
                <w:sz w:val="18"/>
              </w:rPr>
            </w:pPr>
          </w:p>
        </w:tc>
      </w:tr>
      <w:tr w:rsidR="003B51C1">
        <w:trPr>
          <w:gridAfter w:val="1"/>
          <w:wAfter w:w="5" w:type="dxa"/>
          <w:cantSplit/>
          <w:trHeight w:hRule="exact" w:val="300"/>
        </w:trPr>
        <w:tc>
          <w:tcPr>
            <w:tcW w:w="1066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B51C1" w:rsidRDefault="003B51C1">
            <w:pPr>
              <w:spacing w:before="60"/>
              <w:ind w:left="8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</w:t>
            </w:r>
          </w:p>
          <w:p w:rsidR="003B51C1" w:rsidRDefault="003B51C1">
            <w:pPr>
              <w:rPr>
                <w:b/>
                <w:sz w:val="18"/>
              </w:rPr>
            </w:pPr>
          </w:p>
        </w:tc>
      </w:tr>
      <w:tr w:rsidR="003B51C1">
        <w:trPr>
          <w:gridAfter w:val="1"/>
          <w:wAfter w:w="6" w:type="dxa"/>
          <w:cantSplit/>
          <w:trHeight w:val="850"/>
        </w:trPr>
        <w:tc>
          <w:tcPr>
            <w:tcW w:w="1065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tabs>
                <w:tab w:val="left" w:leader="dot" w:pos="3500"/>
                <w:tab w:val="left" w:leader="dot" w:pos="7080"/>
                <w:tab w:val="left" w:leader="dot" w:pos="10420"/>
              </w:tabs>
              <w:spacing w:before="80"/>
              <w:ind w:left="85"/>
              <w:rPr>
                <w:sz w:val="18"/>
              </w:rPr>
            </w:pPr>
            <w:r>
              <w:rPr>
                <w:sz w:val="18"/>
              </w:rPr>
              <w:t xml:space="preserve">CRÉDITOS FUNDAMENTALES: </w:t>
            </w:r>
            <w:r>
              <w:rPr>
                <w:sz w:val="18"/>
              </w:rPr>
              <w:tab/>
              <w:t xml:space="preserve"> TOTAL CRÉDITOS OBTENIDOS: </w:t>
            </w:r>
            <w:r>
              <w:rPr>
                <w:sz w:val="18"/>
              </w:rPr>
              <w:tab/>
              <w:t xml:space="preserve"> FECHA PROYECTO: </w:t>
            </w: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pos="5840"/>
                <w:tab w:val="left" w:leader="underscore" w:pos="10460"/>
              </w:tabs>
              <w:ind w:left="85"/>
              <w:jc w:val="both"/>
              <w:rPr>
                <w:sz w:val="18"/>
              </w:rPr>
            </w:pPr>
            <w:r w:rsidRPr="00FD2E7C">
              <w:rPr>
                <w:rFonts w:ascii="Geneva" w:hAnsi="Geneva"/>
                <w:noProof/>
                <w:sz w:val="14"/>
                <w:lang w:val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i1027" type="#_x0000_t75" style="width:12.75pt;height:13.5pt;visibility:visible">
                  <v:imagedata r:id="rId6" o:title="" cropbottom="19661f" cropright=".25"/>
                </v:shape>
              </w:pict>
            </w:r>
            <w:r>
              <w:rPr>
                <w:sz w:val="18"/>
              </w:rPr>
              <w:t xml:space="preserve">Solicita la concesión de </w:t>
            </w:r>
            <w:smartTag w:uri="urn:schemas-microsoft-com:office:smarttags" w:element="PersonName">
              <w:smartTagPr>
                <w:attr w:name="ProductID" w:val="la Suficiencia Investigadora.  Convocatoria"/>
              </w:smartTagPr>
              <w:r>
                <w:rPr>
                  <w:sz w:val="18"/>
                </w:rPr>
                <w:t xml:space="preserve">la Suficiencia Investigadora. </w:t>
              </w:r>
              <w:r>
                <w:rPr>
                  <w:sz w:val="18"/>
                </w:rPr>
                <w:tab/>
                <w:t>Convocatoria</w:t>
              </w:r>
            </w:smartTag>
            <w:r>
              <w:rPr>
                <w:sz w:val="18"/>
              </w:rPr>
              <w:t xml:space="preserve"> de Exposición Pública </w:t>
            </w:r>
            <w:r w:rsidRPr="00FD2E7C">
              <w:rPr>
                <w:rFonts w:ascii="Geneva" w:hAnsi="Geneva"/>
                <w:noProof/>
                <w:sz w:val="14"/>
                <w:lang w:val="es-ES"/>
              </w:rPr>
              <w:pict>
                <v:shape id="Imagen 2" o:spid="_x0000_i1028" type="#_x0000_t75" style="width:12.75pt;height:13.5pt;visibility:visible">
                  <v:imagedata r:id="rId6" o:title="" cropbottom="19661f" cropright=".25"/>
                </v:shape>
              </w:pict>
            </w:r>
            <w:r>
              <w:rPr>
                <w:sz w:val="18"/>
              </w:rPr>
              <w:t xml:space="preserve">Junio  </w:t>
            </w:r>
            <w:r w:rsidRPr="00FD2E7C">
              <w:rPr>
                <w:rFonts w:ascii="Geneva" w:hAnsi="Geneva"/>
                <w:noProof/>
                <w:sz w:val="14"/>
                <w:lang w:val="es-ES"/>
              </w:rPr>
              <w:pict>
                <v:shape id="Imagen 3" o:spid="_x0000_i1029" type="#_x0000_t75" style="width:12.75pt;height:13.5pt;visibility:visible">
                  <v:imagedata r:id="rId6" o:title="" cropbottom="19661f" cropright=".25"/>
                </v:shape>
              </w:pict>
            </w:r>
            <w:r>
              <w:rPr>
                <w:sz w:val="18"/>
              </w:rPr>
              <w:t>Septiembre</w:t>
            </w:r>
          </w:p>
          <w:p w:rsidR="003B51C1" w:rsidRDefault="003B51C1">
            <w:pPr>
              <w:tabs>
                <w:tab w:val="left" w:leader="dot" w:pos="1701"/>
                <w:tab w:val="left" w:leader="dot" w:pos="3440"/>
                <w:tab w:val="left" w:leader="dot" w:pos="4360"/>
              </w:tabs>
              <w:spacing w:line="240" w:lineRule="exact"/>
              <w:ind w:left="8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En Logroño, a </w:t>
            </w:r>
            <w:r>
              <w:rPr>
                <w:sz w:val="18"/>
              </w:rPr>
              <w:tab/>
              <w:t xml:space="preserve">de </w:t>
            </w:r>
            <w:r>
              <w:rPr>
                <w:sz w:val="18"/>
              </w:rPr>
              <w:tab/>
              <w:t xml:space="preserve"> de </w:t>
            </w: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pos="4536"/>
              </w:tabs>
              <w:spacing w:line="240" w:lineRule="exact"/>
              <w:ind w:left="85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 xml:space="preserve">        El interesado, </w:t>
            </w: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pos="152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152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4536"/>
                <w:tab w:val="left" w:leader="dot" w:pos="7371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Fdo.: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</w:p>
          <w:p w:rsidR="003B51C1" w:rsidRDefault="003B51C1">
            <w:pPr>
              <w:ind w:left="85"/>
              <w:rPr>
                <w:sz w:val="18"/>
              </w:rPr>
            </w:pPr>
          </w:p>
        </w:tc>
      </w:tr>
    </w:tbl>
    <w:p w:rsidR="003B51C1" w:rsidRDefault="003B51C1">
      <w:pPr>
        <w:tabs>
          <w:tab w:val="left" w:pos="2120"/>
          <w:tab w:val="left" w:pos="2800"/>
          <w:tab w:val="left" w:leader="dot" w:pos="7040"/>
        </w:tabs>
        <w:ind w:right="259"/>
        <w:rPr>
          <w:b/>
          <w:sz w:val="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59"/>
      </w:tblGrid>
      <w:tr w:rsidR="003B51C1">
        <w:trPr>
          <w:cantSplit/>
          <w:trHeight w:hRule="exact" w:val="300"/>
        </w:trPr>
        <w:tc>
          <w:tcPr>
            <w:tcW w:w="10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:rsidR="003B51C1" w:rsidRDefault="003B51C1">
            <w:pPr>
              <w:tabs>
                <w:tab w:val="left" w:leader="dot" w:pos="10302"/>
              </w:tabs>
              <w:spacing w:before="80"/>
              <w:ind w:left="85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RESOLUCIÓN DEL CONSEJO DEL DEPARTAMENTO DE INGENIERÍA MECÁNICA</w:t>
            </w:r>
          </w:p>
        </w:tc>
      </w:tr>
      <w:tr w:rsidR="003B51C1">
        <w:trPr>
          <w:cantSplit/>
          <w:trHeight w:val="850"/>
        </w:trPr>
        <w:tc>
          <w:tcPr>
            <w:tcW w:w="10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1C1" w:rsidRDefault="003B51C1">
            <w:pPr>
              <w:tabs>
                <w:tab w:val="left" w:leader="dot" w:pos="6600"/>
                <w:tab w:val="left" w:leader="dot" w:pos="8220"/>
                <w:tab w:val="left" w:leader="dot" w:pos="8900"/>
              </w:tabs>
              <w:spacing w:before="40"/>
              <w:ind w:left="85"/>
              <w:jc w:val="both"/>
              <w:rPr>
                <w:sz w:val="18"/>
              </w:rPr>
            </w:pPr>
            <w:r>
              <w:rPr>
                <w:sz w:val="18"/>
              </w:rPr>
              <w:t xml:space="preserve">El CONSEJO DE EL DEPARTAMENTO, en sesión celebrada  con fecha </w:t>
            </w:r>
            <w:r>
              <w:rPr>
                <w:sz w:val="18"/>
              </w:rPr>
              <w:tab/>
              <w:t xml:space="preserve"> de </w:t>
            </w:r>
            <w:r>
              <w:rPr>
                <w:sz w:val="18"/>
              </w:rPr>
              <w:tab/>
              <w:t xml:space="preserve">de </w:t>
            </w:r>
            <w:r>
              <w:rPr>
                <w:sz w:val="18"/>
              </w:rPr>
              <w:tab/>
              <w:t>, HA ACORDADO,</w:t>
            </w:r>
          </w:p>
          <w:p w:rsidR="003B51C1" w:rsidRDefault="003B51C1">
            <w:pPr>
              <w:tabs>
                <w:tab w:val="left" w:pos="6140"/>
              </w:tabs>
              <w:spacing w:before="40"/>
              <w:ind w:left="85"/>
              <w:jc w:val="both"/>
              <w:rPr>
                <w:sz w:val="18"/>
              </w:rPr>
            </w:pPr>
            <w:r w:rsidRPr="00FD2E7C">
              <w:rPr>
                <w:rFonts w:ascii="Geneva" w:hAnsi="Geneva"/>
                <w:noProof/>
                <w:sz w:val="14"/>
                <w:lang w:val="es-ES"/>
              </w:rPr>
              <w:pict>
                <v:shape id="Imagen 4" o:spid="_x0000_i1030" type="#_x0000_t75" style="width:12.75pt;height:13.5pt;visibility:visible">
                  <v:imagedata r:id="rId6" o:title="" cropbottom="19661f" cropright=".25"/>
                </v:shape>
              </w:pict>
            </w:r>
            <w:r>
              <w:rPr>
                <w:sz w:val="18"/>
              </w:rPr>
              <w:t xml:space="preserve"> Aceptar el proyecto de tesis presentado.</w:t>
            </w:r>
            <w:r>
              <w:rPr>
                <w:sz w:val="18"/>
              </w:rPr>
              <w:tab/>
              <w:t xml:space="preserve"> </w:t>
            </w:r>
            <w:r w:rsidRPr="00FD2E7C">
              <w:rPr>
                <w:rFonts w:ascii="Geneva" w:hAnsi="Geneva"/>
                <w:noProof/>
                <w:sz w:val="14"/>
                <w:lang w:val="es-ES"/>
              </w:rPr>
              <w:pict>
                <v:shape id="Imagen 5" o:spid="_x0000_i1031" type="#_x0000_t75" style="width:12.75pt;height:13.5pt;visibility:visible">
                  <v:imagedata r:id="rId6" o:title="" cropbottom="19661f" cropright=".25"/>
                </v:shape>
              </w:pict>
            </w:r>
            <w:r>
              <w:rPr>
                <w:sz w:val="18"/>
              </w:rPr>
              <w:t xml:space="preserve"> No admitir el proyecto de tesis presentado.</w:t>
            </w:r>
          </w:p>
          <w:p w:rsidR="003B51C1" w:rsidRDefault="003B51C1">
            <w:pPr>
              <w:tabs>
                <w:tab w:val="left" w:leader="dot" w:pos="4440"/>
                <w:tab w:val="left" w:pos="6140"/>
              </w:tabs>
              <w:spacing w:before="120"/>
              <w:ind w:left="85"/>
              <w:jc w:val="both"/>
              <w:rPr>
                <w:sz w:val="18"/>
              </w:rPr>
            </w:pPr>
            <w:r>
              <w:rPr>
                <w:sz w:val="18"/>
              </w:rPr>
              <w:t>MOTIVOS en caso de denegación de la solicitud:</w:t>
            </w:r>
          </w:p>
          <w:p w:rsidR="003B51C1" w:rsidRDefault="003B51C1">
            <w:pPr>
              <w:tabs>
                <w:tab w:val="left" w:leader="dot" w:pos="10400"/>
              </w:tabs>
              <w:spacing w:before="80"/>
              <w:ind w:left="85"/>
              <w:jc w:val="both"/>
              <w:rPr>
                <w:sz w:val="18"/>
              </w:rPr>
            </w:pP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leader="dot" w:pos="10400"/>
              </w:tabs>
              <w:spacing w:before="80"/>
              <w:ind w:left="85"/>
              <w:jc w:val="both"/>
              <w:rPr>
                <w:sz w:val="18"/>
              </w:rPr>
            </w:pP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leader="dot" w:pos="10400"/>
              </w:tabs>
              <w:spacing w:before="80"/>
              <w:ind w:left="85"/>
              <w:jc w:val="both"/>
              <w:rPr>
                <w:sz w:val="18"/>
              </w:rPr>
            </w:pPr>
            <w:r>
              <w:rPr>
                <w:sz w:val="18"/>
              </w:rPr>
              <w:t>Contra esta resolución podrá interponerse los recursos que se indican en el dorso de este impreso.</w:t>
            </w:r>
          </w:p>
          <w:p w:rsidR="003B51C1" w:rsidRDefault="003B51C1">
            <w:pPr>
              <w:tabs>
                <w:tab w:val="left" w:leader="dot" w:pos="10400"/>
              </w:tabs>
              <w:spacing w:before="80"/>
              <w:ind w:left="85"/>
              <w:jc w:val="both"/>
              <w:rPr>
                <w:sz w:val="18"/>
              </w:rPr>
            </w:pPr>
          </w:p>
          <w:p w:rsidR="003B51C1" w:rsidRDefault="003B51C1">
            <w:pPr>
              <w:tabs>
                <w:tab w:val="left" w:pos="3980"/>
                <w:tab w:val="left" w:leader="dot" w:pos="5660"/>
                <w:tab w:val="left" w:leader="dot" w:pos="7160"/>
                <w:tab w:val="left" w:leader="dot" w:pos="8100"/>
              </w:tabs>
              <w:spacing w:line="280" w:lineRule="atLeast"/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En Logroño, a </w:t>
            </w:r>
            <w:r>
              <w:rPr>
                <w:sz w:val="18"/>
              </w:rPr>
              <w:tab/>
              <w:t xml:space="preserve">de </w:t>
            </w:r>
            <w:r>
              <w:rPr>
                <w:sz w:val="18"/>
              </w:rPr>
              <w:tab/>
              <w:t xml:space="preserve"> de </w:t>
            </w:r>
            <w:r>
              <w:rPr>
                <w:sz w:val="18"/>
              </w:rPr>
              <w:tab/>
            </w:r>
          </w:p>
          <w:p w:rsidR="003B51C1" w:rsidRDefault="003B51C1">
            <w:pPr>
              <w:tabs>
                <w:tab w:val="left" w:pos="680"/>
                <w:tab w:val="left" w:pos="4500"/>
              </w:tabs>
              <w:spacing w:line="280" w:lineRule="atLeast"/>
              <w:ind w:left="85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  <w:t>Sello del Departamento</w:t>
            </w:r>
            <w:r>
              <w:rPr>
                <w:sz w:val="18"/>
              </w:rPr>
              <w:tab/>
              <w:t>El Director del Departamento,</w:t>
            </w:r>
          </w:p>
          <w:p w:rsidR="003B51C1" w:rsidRDefault="003B51C1">
            <w:pPr>
              <w:tabs>
                <w:tab w:val="left" w:pos="424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424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4240"/>
                <w:tab w:val="left" w:pos="7020"/>
              </w:tabs>
              <w:ind w:left="85"/>
              <w:rPr>
                <w:sz w:val="18"/>
              </w:rPr>
            </w:pPr>
          </w:p>
          <w:p w:rsidR="003B51C1" w:rsidRDefault="003B51C1">
            <w:pPr>
              <w:tabs>
                <w:tab w:val="left" w:pos="3969"/>
                <w:tab w:val="left" w:pos="4240"/>
                <w:tab w:val="left" w:leader="dot" w:pos="7020"/>
                <w:tab w:val="left" w:leader="dot" w:pos="9639"/>
              </w:tabs>
              <w:ind w:left="85"/>
              <w:rPr>
                <w:sz w:val="18"/>
              </w:rPr>
            </w:pPr>
            <w:r>
              <w:rPr>
                <w:sz w:val="18"/>
              </w:rPr>
              <w:tab/>
              <w:t xml:space="preserve">Fdo.: </w:t>
            </w:r>
            <w:r>
              <w:rPr>
                <w:sz w:val="18"/>
              </w:rPr>
              <w:tab/>
            </w:r>
          </w:p>
          <w:p w:rsidR="003B51C1" w:rsidRDefault="003B51C1">
            <w:pPr>
              <w:ind w:left="85"/>
              <w:rPr>
                <w:sz w:val="20"/>
              </w:rPr>
            </w:pPr>
          </w:p>
        </w:tc>
      </w:tr>
    </w:tbl>
    <w:p w:rsidR="003B51C1" w:rsidRDefault="003B51C1" w:rsidP="00A64E1C">
      <w:pPr>
        <w:tabs>
          <w:tab w:val="left" w:leader="dot" w:pos="4100"/>
        </w:tabs>
        <w:jc w:val="both"/>
      </w:pPr>
      <w:r>
        <w:rPr>
          <w:b/>
          <w:sz w:val="20"/>
        </w:rPr>
        <w:br w:type="page"/>
      </w:r>
      <w:r>
        <w:t>(*) Se le comunica que los datos de carácter personal contenidos en este documento se incorporan a un fichero para su tratamiento automatizado, cuya finalidad es la prestación de servicios académicos en el ámbito de la Universidad de La Rioja.</w:t>
      </w:r>
    </w:p>
    <w:p w:rsidR="003B51C1" w:rsidRDefault="003B51C1">
      <w:pPr>
        <w:pStyle w:val="BodyTex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tabs>
          <w:tab w:val="clear" w:pos="4100"/>
        </w:tabs>
        <w:spacing w:before="0" w:after="0" w:line="240" w:lineRule="auto"/>
      </w:pPr>
      <w:r>
        <w:t xml:space="preserve">Así mismo se le informa de que le asisten los derechos de acceso, rectificación, cancelación y oposición, de acuerdo al contenido de los artículos 15 y siguientes de </w:t>
      </w:r>
      <w:smartTag w:uri="urn:schemas-microsoft-com:office:smarttags" w:element="PersonName">
        <w:smartTagPr>
          <w:attr w:name="ProductID" w:val="la Ley Orgánica"/>
        </w:smartTagPr>
        <w:r>
          <w:t>la Ley Orgánica</w:t>
        </w:r>
      </w:smartTag>
      <w:r>
        <w:t xml:space="preserve"> 15/1999, de 13 de diciembre, de Protección de Datos de Carácter Personal, que podrán ser ejercitados ante el Responsable de Seguridad, en el edificio del Rectorado de la Universidad de La Rioja.</w:t>
      </w:r>
    </w:p>
    <w:p w:rsidR="003B51C1" w:rsidRDefault="003B51C1">
      <w:pPr>
        <w:tabs>
          <w:tab w:val="left" w:leader="dot" w:pos="4100"/>
        </w:tabs>
        <w:spacing w:before="80" w:after="80"/>
        <w:jc w:val="center"/>
        <w:rPr>
          <w:sz w:val="12"/>
        </w:rPr>
      </w:pPr>
    </w:p>
    <w:p w:rsidR="003B51C1" w:rsidRDefault="003B51C1">
      <w:pPr>
        <w:tabs>
          <w:tab w:val="left" w:leader="dot" w:pos="4100"/>
        </w:tabs>
        <w:jc w:val="both"/>
        <w:rPr>
          <w:sz w:val="20"/>
        </w:rPr>
      </w:pPr>
    </w:p>
    <w:p w:rsidR="003B51C1" w:rsidRDefault="003B51C1">
      <w:pPr>
        <w:tabs>
          <w:tab w:val="left" w:leader="dot" w:pos="4100"/>
        </w:tabs>
        <w:spacing w:line="360" w:lineRule="auto"/>
        <w:jc w:val="both"/>
        <w:rPr>
          <w:sz w:val="20"/>
        </w:rPr>
      </w:pPr>
      <w:r>
        <w:rPr>
          <w:sz w:val="20"/>
        </w:rPr>
        <w:t>En aplicación del art. 42.4 de la Ley 4/1999, de 13 de enero de modificación de la Ley 30/1992, de 26 de noviembre, de Régimen Jurídico de las Administraciones Públicas y Procedimiento Administrativo Común, se informa de lo siguiente:</w:t>
      </w:r>
    </w:p>
    <w:p w:rsidR="003B51C1" w:rsidRDefault="003B51C1">
      <w:pPr>
        <w:tabs>
          <w:tab w:val="left" w:leader="dot" w:pos="4100"/>
        </w:tabs>
        <w:spacing w:before="180" w:line="360" w:lineRule="auto"/>
        <w:jc w:val="both"/>
        <w:rPr>
          <w:sz w:val="20"/>
        </w:rPr>
      </w:pPr>
      <w:r>
        <w:rPr>
          <w:sz w:val="20"/>
        </w:rPr>
        <w:t>1º La Universidad de La Rioja deberá resolver la petición formulada y comunicarla al interesado en el plazo máximo de tres meses desde la fecha de su presentación.</w:t>
      </w:r>
    </w:p>
    <w:p w:rsidR="003B51C1" w:rsidRDefault="003B51C1">
      <w:pPr>
        <w:tabs>
          <w:tab w:val="left" w:leader="dot" w:pos="4100"/>
        </w:tabs>
        <w:spacing w:before="180" w:line="360" w:lineRule="auto"/>
        <w:jc w:val="both"/>
        <w:rPr>
          <w:sz w:val="20"/>
        </w:rPr>
      </w:pPr>
      <w:r>
        <w:rPr>
          <w:sz w:val="20"/>
        </w:rPr>
        <w:t xml:space="preserve">2º En caso de no emitir resolución en el plazo establecido, se entenderá como silencio positivo, regulado en el art. 43 de </w:t>
      </w:r>
      <w:smartTag w:uri="urn:schemas-microsoft-com:office:smarttags" w:element="PersonName">
        <w:smartTagPr>
          <w:attr w:name="ProductID" w:val="la citada Ley."/>
        </w:smartTagPr>
        <w:r>
          <w:rPr>
            <w:sz w:val="20"/>
          </w:rPr>
          <w:t>la citada Ley.</w:t>
        </w:r>
      </w:smartTag>
    </w:p>
    <w:p w:rsidR="003B51C1" w:rsidRDefault="003B51C1">
      <w:pPr>
        <w:tabs>
          <w:tab w:val="left" w:leader="dot" w:pos="4100"/>
        </w:tabs>
        <w:spacing w:before="180" w:line="360" w:lineRule="auto"/>
        <w:jc w:val="both"/>
        <w:rPr>
          <w:sz w:val="20"/>
        </w:rPr>
      </w:pPr>
      <w:r>
        <w:rPr>
          <w:sz w:val="20"/>
        </w:rPr>
        <w:t>3º Contra esta resolución podrá interponerse en el plazo de un mes, a partir del día siguiente a la recepción de la notificación, o de producirse el silencio administrativo, recurso de alzada ante el Rector de la Universidad de La Rioja.</w:t>
      </w:r>
    </w:p>
    <w:p w:rsidR="003B51C1" w:rsidRDefault="003B51C1">
      <w:pPr>
        <w:tabs>
          <w:tab w:val="left" w:pos="2120"/>
          <w:tab w:val="left" w:pos="2800"/>
          <w:tab w:val="left" w:leader="dot" w:pos="7040"/>
        </w:tabs>
        <w:spacing w:before="120"/>
        <w:ind w:right="259"/>
        <w:rPr>
          <w:b/>
          <w:sz w:val="20"/>
        </w:rPr>
      </w:pPr>
    </w:p>
    <w:p w:rsidR="003B51C1" w:rsidRDefault="003B51C1">
      <w:pPr>
        <w:tabs>
          <w:tab w:val="left" w:leader="dot" w:pos="4100"/>
        </w:tabs>
        <w:spacing w:before="700"/>
        <w:jc w:val="center"/>
        <w:rPr>
          <w:sz w:val="20"/>
        </w:rPr>
      </w:pPr>
    </w:p>
    <w:sectPr w:rsidR="003B51C1" w:rsidSect="00B97EC7">
      <w:headerReference w:type="default" r:id="rId7"/>
      <w:footerReference w:type="default" r:id="rId8"/>
      <w:footnotePr>
        <w:numFmt w:val="lowerRoman"/>
      </w:footnotePr>
      <w:endnotePr>
        <w:numFmt w:val="decimal"/>
      </w:endnotePr>
      <w:type w:val="continuous"/>
      <w:pgSz w:w="11900" w:h="16840"/>
      <w:pgMar w:top="1950" w:right="578" w:bottom="930" w:left="624" w:header="284" w:footer="578" w:gutter="0"/>
      <w:cols w:space="737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1C1" w:rsidRDefault="003B51C1">
      <w:r>
        <w:separator/>
      </w:r>
    </w:p>
  </w:endnote>
  <w:endnote w:type="continuationSeparator" w:id="0">
    <w:p w:rsidR="003B51C1" w:rsidRDefault="003B5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C1" w:rsidRDefault="003B51C1">
    <w:pPr>
      <w:pStyle w:val="Footer"/>
      <w:tabs>
        <w:tab w:val="clear" w:pos="4819"/>
        <w:tab w:val="clear" w:pos="9071"/>
        <w:tab w:val="right" w:leader="dot" w:pos="10319"/>
        <w:tab w:val="right" w:leader="dot" w:pos="10680"/>
      </w:tabs>
      <w:jc w:val="both"/>
      <w:rPr>
        <w:sz w:val="20"/>
      </w:rPr>
    </w:pPr>
    <w:r>
      <w:rPr>
        <w:sz w:val="20"/>
      </w:rPr>
      <w:t>SR. DIRECTOR DEL DEPARTAMENTO DE INGENIERÍA MECÁNICA</w:t>
    </w:r>
  </w:p>
  <w:p w:rsidR="003B51C1" w:rsidRDefault="003B51C1">
    <w:pPr>
      <w:framePr w:w="10941" w:h="297" w:wrap="around" w:vAnchor="page" w:hAnchor="page" w:x="577" w:y="16129"/>
    </w:pPr>
    <w:r>
      <w:rPr>
        <w:sz w:val="16"/>
      </w:rPr>
      <w:t>1</w:t>
    </w:r>
    <w:r>
      <w:rPr>
        <w:sz w:val="16"/>
        <w:vertAlign w:val="superscript"/>
      </w:rPr>
      <w:t xml:space="preserve"> er</w:t>
    </w:r>
    <w:r>
      <w:rPr>
        <w:sz w:val="16"/>
      </w:rPr>
      <w:t xml:space="preserve"> Ejemplar para NEGOCIADO DE POSTGRADO-2ª Ejemplar para DEPARTAMENTO-3</w:t>
    </w:r>
    <w:r>
      <w:rPr>
        <w:sz w:val="16"/>
        <w:vertAlign w:val="superscript"/>
      </w:rPr>
      <w:t>er</w:t>
    </w:r>
    <w:r>
      <w:rPr>
        <w:sz w:val="16"/>
      </w:rPr>
      <w:t xml:space="preserve"> Ejemplar para INTERESADO-4º Ejemplar para INTERESADO</w:t>
    </w:r>
  </w:p>
  <w:p w:rsidR="003B51C1" w:rsidRDefault="003B51C1">
    <w:pPr>
      <w:pStyle w:val="Footer"/>
      <w:tabs>
        <w:tab w:val="clear" w:pos="4819"/>
        <w:tab w:val="clear" w:pos="9071"/>
        <w:tab w:val="right" w:leader="dot" w:pos="10319"/>
        <w:tab w:val="right" w:leader="dot" w:pos="10680"/>
      </w:tabs>
      <w:jc w:val="both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1C1" w:rsidRDefault="003B51C1">
      <w:r>
        <w:separator/>
      </w:r>
    </w:p>
  </w:footnote>
  <w:footnote w:type="continuationSeparator" w:id="0">
    <w:p w:rsidR="003B51C1" w:rsidRDefault="003B5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C1" w:rsidRDefault="003B51C1">
    <w:pPr>
      <w:framePr w:w="3969" w:hSpace="180" w:vSpace="180" w:wrap="auto" w:vAnchor="page" w:hAnchor="page" w:x="2594" w:y="842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shd w:val="pct20" w:color="auto" w:fill="auto"/>
      <w:spacing w:after="40" w:line="400" w:lineRule="exact"/>
      <w:ind w:right="-2447"/>
      <w:jc w:val="center"/>
      <w:rPr>
        <w:b/>
        <w:sz w:val="20"/>
      </w:rPr>
    </w:pPr>
    <w:r>
      <w:rPr>
        <w:b/>
        <w:sz w:val="20"/>
      </w:rPr>
      <w:t>SOLICITUDES DE ADMISIÓN DE PROYECTO DE TESIS</w:t>
    </w:r>
  </w:p>
  <w:p w:rsidR="003B51C1" w:rsidRDefault="003B51C1">
    <w:pPr>
      <w:framePr w:w="3969" w:hSpace="180" w:vSpace="180" w:wrap="auto" w:vAnchor="page" w:hAnchor="page" w:x="2594" w:y="842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shd w:val="pct20" w:color="auto" w:fill="auto"/>
      <w:spacing w:before="40" w:after="40"/>
      <w:ind w:right="-2447"/>
      <w:jc w:val="center"/>
      <w:rPr>
        <w:b/>
        <w:sz w:val="20"/>
      </w:rPr>
    </w:pPr>
    <w:r>
      <w:rPr>
        <w:b/>
        <w:sz w:val="20"/>
      </w:rPr>
      <w:t>Y CONCESIÓN DE SUFICIENCIA INVESTIGADORA</w:t>
    </w:r>
  </w:p>
  <w:p w:rsidR="003B51C1" w:rsidRPr="0026639A" w:rsidRDefault="003B51C1">
    <w:pPr>
      <w:framePr w:wrap="auto" w:vAnchor="page" w:hAnchor="page" w:x="1009" w:y="865"/>
      <w:tabs>
        <w:tab w:val="left" w:pos="8660"/>
        <w:tab w:val="right" w:pos="10900"/>
      </w:tabs>
    </w:pPr>
    <w:r>
      <w:rPr>
        <w:b/>
        <w:sz w:val="20"/>
      </w:rPr>
      <w:tab/>
    </w:r>
    <w:r>
      <w:rPr>
        <w:position w:val="6"/>
      </w:rPr>
      <w:t xml:space="preserve">Curso: </w:t>
    </w:r>
  </w:p>
  <w:p w:rsidR="003B51C1" w:rsidRDefault="003B51C1">
    <w:pPr>
      <w:framePr w:wrap="auto" w:vAnchor="page" w:hAnchor="margin" w:y="576"/>
      <w:tabs>
        <w:tab w:val="left" w:pos="3400"/>
        <w:tab w:val="left" w:pos="8520"/>
      </w:tabs>
      <w:rPr>
        <w:b/>
      </w:rPr>
    </w:pPr>
    <w:r w:rsidRPr="00FD2E7C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6" o:spid="_x0000_i1026" type="#_x0000_t75" style="width:56.25pt;height:54pt;visibility:visible">
          <v:imagedata r:id="rId1" o:title=""/>
        </v:shape>
      </w:pict>
    </w:r>
    <w:r>
      <w:tab/>
    </w:r>
    <w:r>
      <w:rPr>
        <w:b/>
      </w:rPr>
      <w:t xml:space="preserve"> </w:t>
    </w:r>
    <w:r>
      <w:rPr>
        <w:b/>
      </w:rPr>
      <w:tab/>
    </w:r>
  </w:p>
  <w:p w:rsidR="003B51C1" w:rsidRDefault="003B51C1">
    <w:pPr>
      <w:framePr w:wrap="auto" w:vAnchor="page" w:hAnchor="margin" w:y="72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9"/>
  <w:hyphenationZone w:val="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1D5"/>
    <w:rsid w:val="0003289E"/>
    <w:rsid w:val="000A5F57"/>
    <w:rsid w:val="001C07BB"/>
    <w:rsid w:val="0026639A"/>
    <w:rsid w:val="002C3C05"/>
    <w:rsid w:val="003B51C1"/>
    <w:rsid w:val="003C5C35"/>
    <w:rsid w:val="00564FA0"/>
    <w:rsid w:val="0062152F"/>
    <w:rsid w:val="006461D5"/>
    <w:rsid w:val="006669B0"/>
    <w:rsid w:val="00671510"/>
    <w:rsid w:val="006E67A9"/>
    <w:rsid w:val="007A743A"/>
    <w:rsid w:val="00947609"/>
    <w:rsid w:val="00991E4E"/>
    <w:rsid w:val="009A2054"/>
    <w:rsid w:val="00A0346E"/>
    <w:rsid w:val="00A64E1C"/>
    <w:rsid w:val="00B97EC7"/>
    <w:rsid w:val="00BA60EF"/>
    <w:rsid w:val="00CE5FE3"/>
    <w:rsid w:val="00DB4F6F"/>
    <w:rsid w:val="00EA4076"/>
    <w:rsid w:val="00ED23FA"/>
    <w:rsid w:val="00F81B61"/>
    <w:rsid w:val="00FB58DC"/>
    <w:rsid w:val="00FD2E7C"/>
    <w:rsid w:val="00FF7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C7"/>
    <w:rPr>
      <w:rFonts w:ascii="Times" w:hAnsi="Times"/>
      <w:sz w:val="24"/>
      <w:szCs w:val="20"/>
      <w:lang w:val="es-ES_tradn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B97EC7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Pr>
      <w:rFonts w:ascii="Times" w:hAnsi="Times" w:cs="Times New Roman"/>
      <w:sz w:val="20"/>
      <w:szCs w:val="20"/>
      <w:lang w:val="es-ES_tradnl"/>
    </w:rPr>
  </w:style>
  <w:style w:type="paragraph" w:styleId="Footer">
    <w:name w:val="footer"/>
    <w:basedOn w:val="Normal"/>
    <w:link w:val="FooterChar"/>
    <w:uiPriority w:val="99"/>
    <w:semiHidden/>
    <w:rsid w:val="00B97EC7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" w:hAnsi="Times" w:cs="Times New Roman"/>
      <w:sz w:val="20"/>
      <w:szCs w:val="20"/>
      <w:lang w:val="es-ES_tradnl"/>
    </w:rPr>
  </w:style>
  <w:style w:type="paragraph" w:styleId="Header">
    <w:name w:val="header"/>
    <w:basedOn w:val="Normal"/>
    <w:link w:val="HeaderChar"/>
    <w:uiPriority w:val="99"/>
    <w:semiHidden/>
    <w:rsid w:val="00B97EC7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" w:hAnsi="Times" w:cs="Times New Roman"/>
      <w:sz w:val="20"/>
      <w:szCs w:val="20"/>
      <w:lang w:val="es-ES_tradnl"/>
    </w:rPr>
  </w:style>
  <w:style w:type="paragraph" w:styleId="BodyText3">
    <w:name w:val="Body Text 3"/>
    <w:basedOn w:val="Normal"/>
    <w:link w:val="BodyText3Char"/>
    <w:uiPriority w:val="99"/>
    <w:semiHidden/>
    <w:rsid w:val="00B97EC7"/>
    <w:pPr>
      <w:tabs>
        <w:tab w:val="left" w:leader="dot" w:pos="4100"/>
      </w:tabs>
      <w:spacing w:before="180" w:after="120" w:line="360" w:lineRule="auto"/>
      <w:jc w:val="both"/>
    </w:pPr>
    <w:rPr>
      <w:rFonts w:ascii="Palatino Linotype" w:hAnsi="Palatino Linotype"/>
      <w:sz w:val="1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Times" w:hAnsi="Times" w:cs="Times New Roman"/>
      <w:sz w:val="16"/>
      <w:szCs w:val="16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rsid w:val="00671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151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Doctorado\impresos%20doctorado%20nuevos\Mod_%20D-07%20proy_%20tesis_suf.%20in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Mod_ D-07 proy_ tesis_suf. inv</Template>
  <TotalTime>4</TotalTime>
  <Pages>2</Pages>
  <Words>591</Words>
  <Characters>3252</Characters>
  <Application>Microsoft Office Outlook</Application>
  <DocSecurity>0</DocSecurity>
  <Lines>0</Lines>
  <Paragraphs>0</Paragraphs>
  <ScaleCrop>false</ScaleCrop>
  <Company>..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matricula</dc:title>
  <dc:subject/>
  <dc:creator>..</dc:creator>
  <cp:keywords/>
  <dc:description/>
  <cp:lastModifiedBy>vicolla</cp:lastModifiedBy>
  <cp:revision>2</cp:revision>
  <cp:lastPrinted>2013-03-26T17:49:00Z</cp:lastPrinted>
  <dcterms:created xsi:type="dcterms:W3CDTF">2014-02-26T09:34:00Z</dcterms:created>
  <dcterms:modified xsi:type="dcterms:W3CDTF">2014-02-26T09:34:00Z</dcterms:modified>
</cp:coreProperties>
</file>